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0DF39E68" w14:textId="77777777" w:rsidTr="002A4ED5">
        <w:sdt>
          <w:sdtPr>
            <w:id w:val="415748049"/>
            <w:placeholder>
              <w:docPart w:val="7ED4B727505443D1A7151133EA8944D4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790DC92D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0EBB7B7" w14:textId="77777777" w:rsidR="002A4ED5" w:rsidRPr="002A4ED5" w:rsidRDefault="002A4ED5" w:rsidP="002A4ED5"/>
        </w:tc>
      </w:tr>
      <w:tr w:rsidR="002A4ED5" w:rsidRPr="002A4ED5" w14:paraId="38A413B7" w14:textId="77777777" w:rsidTr="002A4ED5">
        <w:sdt>
          <w:sdtPr>
            <w:id w:val="1692185716"/>
            <w:placeholder>
              <w:docPart w:val="AEBFDFE100A84808A06AB77DE96817D2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5610B4BA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59F21F35" w14:textId="77777777" w:rsidR="002A4ED5" w:rsidRPr="002A4ED5" w:rsidRDefault="002A4ED5" w:rsidP="002A4ED5"/>
        </w:tc>
      </w:tr>
      <w:tr w:rsidR="002A4ED5" w:rsidRPr="002A4ED5" w14:paraId="5187C147" w14:textId="77777777" w:rsidTr="002A4ED5">
        <w:sdt>
          <w:sdtPr>
            <w:id w:val="639315362"/>
            <w:placeholder>
              <w:docPart w:val="DAA68CA9C7AC48E497E3A46E445CEFA3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099516B2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37945B85" w14:textId="77777777" w:rsidR="002A4ED5" w:rsidRPr="002A4ED5" w:rsidRDefault="002A4ED5" w:rsidP="002A4ED5"/>
        </w:tc>
      </w:tr>
      <w:tr w:rsidR="002A4ED5" w:rsidRPr="002A4ED5" w14:paraId="00D8342E" w14:textId="77777777" w:rsidTr="002A4ED5">
        <w:sdt>
          <w:sdtPr>
            <w:id w:val="1062217057"/>
            <w:placeholder>
              <w:docPart w:val="61F7792DB825464AB72DC24AA313CD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600E90F7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DC3B35" w14:textId="77777777" w:rsidR="002A4ED5" w:rsidRPr="002A4ED5" w:rsidRDefault="002A4ED5" w:rsidP="002A4ED5"/>
        </w:tc>
      </w:tr>
      <w:tr w:rsidR="002A4ED5" w:rsidRPr="002A4ED5" w14:paraId="4504698D" w14:textId="77777777" w:rsidTr="002A4ED5">
        <w:sdt>
          <w:sdtPr>
            <w:id w:val="2001543155"/>
            <w:placeholder>
              <w:docPart w:val="16E7216428DE4B1C9A2F0101E83584E4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0156669D" w14:textId="77777777" w:rsidR="002A4ED5" w:rsidRPr="002A4ED5" w:rsidRDefault="002A4ED5" w:rsidP="002A4ED5">
                <w:r w:rsidRPr="002A4ED5">
                  <w:t>City/State/Zip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AAB345B" w14:textId="77777777" w:rsidR="002A4ED5" w:rsidRPr="002A4ED5" w:rsidRDefault="002A4ED5" w:rsidP="002A4ED5"/>
        </w:tc>
      </w:tr>
    </w:tbl>
    <w:p w14:paraId="55521353" w14:textId="77777777" w:rsidR="00806FF3" w:rsidRDefault="00806FF3" w:rsidP="00562601">
      <w:pPr>
        <w:pStyle w:val="NoSpacing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168"/>
        <w:gridCol w:w="3780"/>
        <w:gridCol w:w="1259"/>
        <w:gridCol w:w="1531"/>
        <w:gridCol w:w="1529"/>
        <w:gridCol w:w="1174"/>
        <w:gridCol w:w="1259"/>
        <w:gridCol w:w="1254"/>
      </w:tblGrid>
      <w:tr w:rsidR="002A4ED5" w:rsidRPr="002A4ED5" w14:paraId="336F373F" w14:textId="77777777" w:rsidTr="001B53FE">
        <w:tc>
          <w:tcPr>
            <w:tcW w:w="451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4FA6E0" w:themeFill="accent2" w:themeFillTint="80"/>
            <w:vAlign w:val="center"/>
          </w:tcPr>
          <w:p w14:paraId="0FDE720D" w14:textId="77777777" w:rsidR="002A4ED5" w:rsidRDefault="00785F8B" w:rsidP="002A648D">
            <w:pPr>
              <w:pStyle w:val="TableHeaders"/>
            </w:pPr>
            <w:r>
              <w:t>Monofin</w:t>
            </w:r>
          </w:p>
          <w:p w14:paraId="48BC2D78" w14:textId="7F14167D" w:rsidR="00785F8B" w:rsidRPr="00785F8B" w:rsidRDefault="00785F8B" w:rsidP="002A648D">
            <w:pPr>
              <w:pStyle w:val="TableHeaders"/>
              <w:rPr>
                <w:b w:val="0"/>
                <w:bCs/>
                <w:i/>
                <w:iCs/>
                <w:sz w:val="22"/>
                <w:szCs w:val="22"/>
              </w:rPr>
            </w:pPr>
            <w:r w:rsidRPr="00785F8B">
              <w:rPr>
                <w:b w:val="0"/>
                <w:bCs/>
                <w:i/>
                <w:iCs/>
                <w:sz w:val="22"/>
                <w:szCs w:val="22"/>
              </w:rPr>
              <w:t>Y/N</w:t>
            </w:r>
          </w:p>
        </w:tc>
        <w:tc>
          <w:tcPr>
            <w:tcW w:w="1459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4FA6E0" w:themeFill="accent2" w:themeFillTint="80"/>
            <w:vAlign w:val="center"/>
          </w:tcPr>
          <w:p w14:paraId="76293805" w14:textId="53C5DE5A" w:rsidR="002A4ED5" w:rsidRPr="002A4ED5" w:rsidRDefault="00001FBD" w:rsidP="002A4ED5">
            <w:pPr>
              <w:pStyle w:val="TableHeaders"/>
            </w:pPr>
            <w:r>
              <w:t>Name</w:t>
            </w:r>
          </w:p>
        </w:tc>
        <w:sdt>
          <w:sdtPr>
            <w:id w:val="920762618"/>
            <w:placeholder>
              <w:docPart w:val="72A77AE0C66F4731807DD76A4497586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77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4FA6E0" w:themeFill="accent2" w:themeFillTint="80"/>
                <w:vAlign w:val="center"/>
              </w:tcPr>
              <w:p w14:paraId="26571972" w14:textId="77777777" w:rsidR="002A4ED5" w:rsidRPr="002A4ED5" w:rsidRDefault="002A4ED5" w:rsidP="002A4ED5">
                <w:pPr>
                  <w:pStyle w:val="TableHeaders"/>
                </w:pPr>
                <w:r w:rsidRPr="002A4ED5">
                  <w:t>Size</w:t>
                </w:r>
              </w:p>
            </w:tc>
          </w:sdtContent>
        </w:sdt>
        <w:tc>
          <w:tcPr>
            <w:tcW w:w="59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4FA6E0" w:themeFill="accent2" w:themeFillTint="80"/>
            <w:vAlign w:val="center"/>
          </w:tcPr>
          <w:p w14:paraId="7677E72E" w14:textId="51958422" w:rsidR="002A4ED5" w:rsidRPr="002A4ED5" w:rsidRDefault="00290B04" w:rsidP="002A4ED5">
            <w:pPr>
              <w:pStyle w:val="TableHeaders"/>
            </w:pPr>
            <w:r>
              <w:t>Tail Color</w:t>
            </w:r>
          </w:p>
        </w:tc>
        <w:sdt>
          <w:sdtPr>
            <w:id w:val="405890554"/>
            <w:placeholder>
              <w:docPart w:val="1460E0AAFF1D40489678A9D421A90C2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4FA6E0" w:themeFill="accent2" w:themeFillTint="80"/>
                <w:vAlign w:val="center"/>
              </w:tcPr>
              <w:p w14:paraId="70ECB576" w14:textId="77777777" w:rsidR="002A4ED5" w:rsidRPr="002A4ED5" w:rsidRDefault="002A4ED5" w:rsidP="002A4ED5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sdt>
          <w:sdtPr>
            <w:id w:val="-293606196"/>
            <w:placeholder>
              <w:docPart w:val="9E208FBBCE1E4148835DB6D90D01AD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4FA6E0" w:themeFill="accent2" w:themeFillTint="80"/>
                <w:vAlign w:val="center"/>
              </w:tcPr>
              <w:p w14:paraId="43FA637B" w14:textId="77777777" w:rsidR="002A4ED5" w:rsidRPr="002A4ED5" w:rsidRDefault="002A4ED5" w:rsidP="002A4ED5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sdt>
          <w:sdtPr>
            <w:id w:val="1236660449"/>
            <w:placeholder>
              <w:docPart w:val="5B9380D9757442F9AB5A6E2E38B3A27E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4FA6E0" w:themeFill="accent2" w:themeFillTint="80"/>
                <w:vAlign w:val="center"/>
              </w:tcPr>
              <w:p w14:paraId="77C74A02" w14:textId="77777777" w:rsidR="002A4ED5" w:rsidRPr="002A4ED5" w:rsidRDefault="002A4ED5" w:rsidP="002A4ED5">
                <w:pPr>
                  <w:pStyle w:val="TableHeaders"/>
                </w:pPr>
                <w:r w:rsidRPr="002A4ED5">
                  <w:t>Amount</w:t>
                </w:r>
              </w:p>
            </w:tc>
          </w:sdtContent>
        </w:sdt>
      </w:tr>
      <w:tr w:rsidR="002A4ED5" w:rsidRPr="002A4ED5" w14:paraId="410711A4" w14:textId="77777777" w:rsidTr="001B53FE">
        <w:tc>
          <w:tcPr>
            <w:tcW w:w="45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CA743ED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5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7E5C559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sdt>
          <w:sdtPr>
            <w:id w:val="-1045670975"/>
            <w:placeholder>
              <w:docPart w:val="2A9DE0913BE14433A7048FC5CFDAFC37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4FA6E0" w:themeFill="accent2" w:themeFillTint="80"/>
                <w:vAlign w:val="center"/>
              </w:tcPr>
              <w:p w14:paraId="54D0B089" w14:textId="77777777" w:rsidR="002A4ED5" w:rsidRPr="002A4ED5" w:rsidRDefault="002A4ED5" w:rsidP="00582B1C">
                <w:pPr>
                  <w:pStyle w:val="TableSubheadings"/>
                </w:pPr>
                <w:r w:rsidRPr="002A648D">
                  <w:t>Adult/Youth</w:t>
                </w:r>
              </w:p>
            </w:tc>
          </w:sdtContent>
        </w:sdt>
        <w:tc>
          <w:tcPr>
            <w:tcW w:w="591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4FA6E0" w:themeFill="accent2" w:themeFillTint="80"/>
            <w:vAlign w:val="center"/>
          </w:tcPr>
          <w:p w14:paraId="6511635D" w14:textId="66618D47" w:rsidR="002A4ED5" w:rsidRPr="002A4ED5" w:rsidRDefault="00290B04" w:rsidP="00582B1C">
            <w:pPr>
              <w:pStyle w:val="TableSubheadings"/>
            </w:pPr>
            <w:r>
              <w:t>XSA-XLA</w:t>
            </w:r>
            <w:r>
              <w:t xml:space="preserve">/ 6Y-12Y </w:t>
            </w:r>
          </w:p>
        </w:tc>
        <w:tc>
          <w:tcPr>
            <w:tcW w:w="59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71DE0B1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5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041D473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87FF3B3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FB51582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2A4ED5" w:rsidRPr="002A4ED5" w14:paraId="0BADE227" w14:textId="77777777" w:rsidTr="00AD1AD3">
        <w:tc>
          <w:tcPr>
            <w:tcW w:w="4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3C8C41" w14:textId="77777777" w:rsidR="002A4ED5" w:rsidRPr="002A4ED5" w:rsidRDefault="002A4ED5" w:rsidP="002A4ED5"/>
        </w:tc>
        <w:tc>
          <w:tcPr>
            <w:tcW w:w="145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DD84FB" w14:textId="77777777" w:rsidR="002A4ED5" w:rsidRPr="002A4ED5" w:rsidRDefault="002A4ED5" w:rsidP="002A4ED5"/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439C8C" w14:textId="77777777" w:rsidR="002A4ED5" w:rsidRPr="002A4ED5" w:rsidRDefault="002A4ED5" w:rsidP="002A4ED5"/>
        </w:tc>
        <w:tc>
          <w:tcPr>
            <w:tcW w:w="59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D9A15D" w14:textId="77777777" w:rsidR="002A4ED5" w:rsidRPr="002A4ED5" w:rsidRDefault="002A4ED5" w:rsidP="002A4ED5"/>
        </w:tc>
        <w:tc>
          <w:tcPr>
            <w:tcW w:w="59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106C50" w14:textId="77777777" w:rsidR="002A4ED5" w:rsidRPr="002A4ED5" w:rsidRDefault="002A4ED5" w:rsidP="002A4ED5"/>
        </w:tc>
        <w:tc>
          <w:tcPr>
            <w:tcW w:w="45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1818E4" w14:textId="77777777" w:rsidR="002A4ED5" w:rsidRPr="002A4ED5" w:rsidRDefault="002A4ED5" w:rsidP="002A4ED5"/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7FEF3E" w14:textId="77777777" w:rsidR="002A4ED5" w:rsidRPr="002A4ED5" w:rsidRDefault="002A4ED5" w:rsidP="002A4ED5"/>
        </w:tc>
        <w:tc>
          <w:tcPr>
            <w:tcW w:w="48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0A06A6" w14:textId="77777777" w:rsidR="002A4ED5" w:rsidRPr="002A4ED5" w:rsidRDefault="002A4ED5" w:rsidP="002A4ED5"/>
        </w:tc>
      </w:tr>
      <w:tr w:rsidR="002A4ED5" w:rsidRPr="002A4ED5" w14:paraId="24B36C03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C9AF76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5D0BAC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959C19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926A63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0822D1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2C9760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B803A1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703BD0" w14:textId="77777777" w:rsidR="002A4ED5" w:rsidRPr="002A4ED5" w:rsidRDefault="002A4ED5" w:rsidP="002A4ED5"/>
        </w:tc>
      </w:tr>
      <w:tr w:rsidR="002A4ED5" w:rsidRPr="002A4ED5" w14:paraId="335EDDB9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437394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B5A8FE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20E2E8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AD8E76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3F16D7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5C0501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38DB78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4857D9" w14:textId="77777777" w:rsidR="002A4ED5" w:rsidRPr="002A4ED5" w:rsidRDefault="002A4ED5" w:rsidP="002A4ED5"/>
        </w:tc>
      </w:tr>
      <w:tr w:rsidR="002A4ED5" w:rsidRPr="002A4ED5" w14:paraId="2FDF7055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6CDD65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7647B4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A9A055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788B7C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8BED24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15306E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EFC832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E01703" w14:textId="77777777" w:rsidR="002A4ED5" w:rsidRPr="002A4ED5" w:rsidRDefault="002A4ED5" w:rsidP="002A4ED5"/>
        </w:tc>
      </w:tr>
      <w:tr w:rsidR="002A4ED5" w:rsidRPr="002A4ED5" w14:paraId="3065E952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E54718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E53D5E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7038F3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456C63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5BEEF3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EACA13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572705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80EF38" w14:textId="77777777" w:rsidR="002A4ED5" w:rsidRPr="002A4ED5" w:rsidRDefault="002A4ED5" w:rsidP="002A4ED5"/>
        </w:tc>
      </w:tr>
      <w:tr w:rsidR="002A4ED5" w:rsidRPr="002A4ED5" w14:paraId="7CA8B3C7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B4CE8C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64AFF2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BE9DA6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B2AEC4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E7574A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0C93A9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89BC2B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04AE8B" w14:textId="77777777" w:rsidR="002A4ED5" w:rsidRPr="002A4ED5" w:rsidRDefault="002A4ED5" w:rsidP="002A4ED5"/>
        </w:tc>
      </w:tr>
      <w:tr w:rsidR="002A4ED5" w:rsidRPr="002A4ED5" w14:paraId="5731689A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05DCB7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F14966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999DB5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43DF74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E02F8C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8CCF7F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011979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3B04BC" w14:textId="77777777" w:rsidR="002A4ED5" w:rsidRPr="002A4ED5" w:rsidRDefault="002A4ED5" w:rsidP="002A4ED5"/>
        </w:tc>
      </w:tr>
      <w:tr w:rsidR="002A4ED5" w:rsidRPr="002A4ED5" w14:paraId="0644AFE4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86C0A7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997EF0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A7A6D5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B83DED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2C9360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1EA164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225929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C35FF2" w14:textId="77777777" w:rsidR="002A4ED5" w:rsidRPr="002A4ED5" w:rsidRDefault="002A4ED5" w:rsidP="002A4ED5"/>
        </w:tc>
      </w:tr>
      <w:tr w:rsidR="002A4ED5" w:rsidRPr="002A4ED5" w14:paraId="52EAA8BE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1C83BD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F6AF32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ABDA39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DF7401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722626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2E6D33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201EDD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4CB5E4" w14:textId="77777777" w:rsidR="002A4ED5" w:rsidRPr="002A4ED5" w:rsidRDefault="002A4ED5" w:rsidP="002A4ED5"/>
        </w:tc>
      </w:tr>
      <w:tr w:rsidR="002A4ED5" w:rsidRPr="002A4ED5" w14:paraId="504D11AA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5874B7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825557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10C1AC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E2BFDF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E7A66E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E88A53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0F6D1E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D9DF01" w14:textId="77777777" w:rsidR="002A4ED5" w:rsidRPr="002A4ED5" w:rsidRDefault="002A4ED5" w:rsidP="002A4ED5"/>
        </w:tc>
      </w:tr>
      <w:tr w:rsidR="002A4ED5" w:rsidRPr="002A4ED5" w14:paraId="4493CCB1" w14:textId="77777777" w:rsidTr="00AD1AD3">
        <w:tc>
          <w:tcPr>
            <w:tcW w:w="451" w:type="pct"/>
            <w:tcBorders>
              <w:top w:val="single" w:sz="4" w:space="0" w:color="auto"/>
            </w:tcBorders>
          </w:tcPr>
          <w:p w14:paraId="37AB7A9A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</w:tcBorders>
          </w:tcPr>
          <w:p w14:paraId="488B499A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</w:tcBorders>
          </w:tcPr>
          <w:p w14:paraId="229362C0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</w:tcBorders>
          </w:tcPr>
          <w:p w14:paraId="0B40365F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</w:tcBorders>
          </w:tcPr>
          <w:p w14:paraId="39728D17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</w:tcBorders>
          </w:tcPr>
          <w:p w14:paraId="7A9B7621" w14:textId="77777777" w:rsidR="002A4ED5" w:rsidRPr="002A4ED5" w:rsidRDefault="002A4ED5" w:rsidP="002A4ED5"/>
        </w:tc>
        <w:sdt>
          <w:sdtPr>
            <w:id w:val="2064670704"/>
            <w:placeholder>
              <w:docPart w:val="844D24671A114A5C92B3FFC3F45E83DF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486" w:type="pct"/>
                <w:tcBorders>
                  <w:top w:val="single" w:sz="4" w:space="0" w:color="auto"/>
                </w:tcBorders>
                <w:vAlign w:val="bottom"/>
              </w:tcPr>
              <w:p w14:paraId="390FDAD5" w14:textId="77777777" w:rsidR="002A4ED5" w:rsidRPr="002A4ED5" w:rsidRDefault="002A4ED5" w:rsidP="002A648D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14:paraId="304AE72F" w14:textId="77777777" w:rsidR="002A4ED5" w:rsidRPr="002A4ED5" w:rsidRDefault="002A4ED5" w:rsidP="002A4ED5">
            <w:pPr>
              <w:rPr>
                <w:b/>
              </w:rPr>
            </w:pPr>
          </w:p>
        </w:tc>
      </w:tr>
    </w:tbl>
    <w:p w14:paraId="75207B3D" w14:textId="77777777" w:rsidR="00806FF3" w:rsidRPr="00562601" w:rsidRDefault="00806FF3" w:rsidP="002A648D"/>
    <w:sectPr w:rsidR="00806FF3" w:rsidRPr="00562601" w:rsidSect="006250A2">
      <w:headerReference w:type="default" r:id="rId11"/>
      <w:footerReference w:type="default" r:id="rId12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418A69" w14:textId="77777777" w:rsidR="009A5B69" w:rsidRDefault="009A5B69" w:rsidP="00650259">
      <w:pPr>
        <w:spacing w:line="240" w:lineRule="auto"/>
      </w:pPr>
      <w:r>
        <w:separator/>
      </w:r>
    </w:p>
  </w:endnote>
  <w:endnote w:type="continuationSeparator" w:id="0">
    <w:p w14:paraId="116C4E5B" w14:textId="77777777" w:rsidR="009A5B69" w:rsidRDefault="009A5B69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630706-BC5A-41F8-9010-434CA8760BE7}"/>
    <w:embedBold r:id="rId2" w:fontKey="{8FA9B52D-91D1-4223-81BC-641515455966}"/>
    <w:embedItalic r:id="rId3" w:fontKey="{1E27E2F1-6CEF-4F9C-8C1E-AA4B73E0947A}"/>
    <w:embedBoldItalic r:id="rId4" w:fontKey="{F6394D47-2E41-4F21-88CB-2E44FECE047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59478514-A155-46E6-AC8E-5D29AB6E4339}"/>
    <w:embedBold r:id="rId6" w:fontKey="{38DFAEF6-5DA8-4A35-A870-EED7E93E8FD1}"/>
    <w:embedItalic r:id="rId7" w:fontKey="{7B8D1D21-9526-40C4-AEFF-112A999298B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5F01AFCE-8D1E-4746-A54A-F3CAB18670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7FECED00-3249-41FE-A54C-4AFC522B8F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14:paraId="537C9CFF" w14:textId="77777777" w:rsidTr="00562601">
      <w:tc>
        <w:tcPr>
          <w:tcW w:w="2500" w:type="pct"/>
          <w:vAlign w:val="center"/>
        </w:tcPr>
        <w:p w14:paraId="194C6197" w14:textId="77777777" w:rsidR="00562601" w:rsidRDefault="001B53FE" w:rsidP="002A648D">
          <w:pPr>
            <w:pStyle w:val="Footer"/>
          </w:pPr>
          <w:proofErr w:type="spellStart"/>
          <w:r>
            <w:t>Syrena</w:t>
          </w:r>
          <w:proofErr w:type="spellEnd"/>
          <w:r>
            <w:t xml:space="preserve"> Scuba</w:t>
          </w:r>
        </w:p>
        <w:p w14:paraId="5F558286" w14:textId="3C4F0902" w:rsidR="001B53FE" w:rsidRPr="002A648D" w:rsidRDefault="001B53FE" w:rsidP="002A648D">
          <w:pPr>
            <w:pStyle w:val="Footer"/>
          </w:pPr>
          <w:r>
            <w:t>syrenascuba@gmail.com</w:t>
          </w:r>
        </w:p>
      </w:tc>
      <w:tc>
        <w:tcPr>
          <w:tcW w:w="2500" w:type="pct"/>
          <w:vAlign w:val="center"/>
        </w:tcPr>
        <w:p w14:paraId="6E7D2EE3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</w:rPr>
            <w:drawing>
              <wp:inline distT="0" distB="0" distL="0" distR="0" wp14:anchorId="5690C056" wp14:editId="18BA26DD">
                <wp:extent cx="493920" cy="493920"/>
                <wp:effectExtent l="0" t="0" r="1905" b="1905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92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E9FB714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56B43A" w14:textId="77777777" w:rsidR="009A5B69" w:rsidRDefault="009A5B69" w:rsidP="00650259">
      <w:pPr>
        <w:spacing w:line="240" w:lineRule="auto"/>
      </w:pPr>
      <w:r>
        <w:separator/>
      </w:r>
    </w:p>
  </w:footnote>
  <w:footnote w:type="continuationSeparator" w:id="0">
    <w:p w14:paraId="1CD307BB" w14:textId="77777777" w:rsidR="009A5B69" w:rsidRDefault="009A5B69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dTable4-Accent1"/>
      <w:tblW w:w="5000" w:type="pct"/>
      <w:tblLook w:val="04A0" w:firstRow="1" w:lastRow="0" w:firstColumn="1" w:lastColumn="0" w:noHBand="0" w:noVBand="1"/>
    </w:tblPr>
    <w:tblGrid>
      <w:gridCol w:w="1168"/>
      <w:gridCol w:w="11782"/>
    </w:tblGrid>
    <w:tr w:rsidR="00562601" w:rsidRPr="00562601" w14:paraId="486A8C6B" w14:textId="77777777" w:rsidTr="001B53FE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99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451" w:type="pct"/>
        </w:tcPr>
        <w:p w14:paraId="48891975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 w:val="0"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 w:val="0"/>
              <w:noProof/>
              <w:color w:val="FFFFFF"/>
              <w:sz w:val="44"/>
              <w:szCs w:val="24"/>
            </w:rPr>
            <w:drawing>
              <wp:inline distT="0" distB="0" distL="0" distR="0" wp14:anchorId="6DA86B20" wp14:editId="361F27C5">
                <wp:extent cx="457200" cy="457200"/>
                <wp:effectExtent l="0" t="0" r="0" b="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</w:tcPr>
        <w:p w14:paraId="4EA26E33" w14:textId="7BC9C91C" w:rsidR="00562601" w:rsidRPr="002B69B4" w:rsidRDefault="001B53FE" w:rsidP="002B69B4">
          <w:pPr>
            <w:pStyle w:val="Head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t>Tail Order Form</w:t>
          </w:r>
        </w:p>
      </w:tc>
    </w:tr>
  </w:tbl>
  <w:p w14:paraId="3A99C24F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3FE"/>
    <w:rsid w:val="00001FBD"/>
    <w:rsid w:val="00003B30"/>
    <w:rsid w:val="00045CA6"/>
    <w:rsid w:val="00052382"/>
    <w:rsid w:val="0006568A"/>
    <w:rsid w:val="00076F0F"/>
    <w:rsid w:val="00084253"/>
    <w:rsid w:val="000D1F49"/>
    <w:rsid w:val="000E7FA4"/>
    <w:rsid w:val="000F5C88"/>
    <w:rsid w:val="001727CA"/>
    <w:rsid w:val="001B53FE"/>
    <w:rsid w:val="001E4E2C"/>
    <w:rsid w:val="00261C01"/>
    <w:rsid w:val="00290B04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4F33EA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70F25"/>
    <w:rsid w:val="00785F8B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A5B69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2E5CF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table" w:styleId="GridTable4-Accent1">
    <w:name w:val="Grid Table 4 Accent 1"/>
    <w:basedOn w:val="TableNormal"/>
    <w:uiPriority w:val="49"/>
    <w:rsid w:val="001B53FE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me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ED4B727505443D1A7151133EA894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F30EF-FE4A-492F-B802-1AD09D3BE08B}"/>
      </w:docPartPr>
      <w:docPartBody>
        <w:p w:rsidR="00000000" w:rsidRDefault="0006322F">
          <w:pPr>
            <w:pStyle w:val="7ED4B727505443D1A7151133EA8944D4"/>
          </w:pPr>
          <w:r w:rsidRPr="002A4ED5">
            <w:t>Submitted by</w:t>
          </w:r>
        </w:p>
      </w:docPartBody>
    </w:docPart>
    <w:docPart>
      <w:docPartPr>
        <w:name w:val="AEBFDFE100A84808A06AB77DE9681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4D3B1-686C-44E0-AF37-3D5C7C0C9D6E}"/>
      </w:docPartPr>
      <w:docPartBody>
        <w:p w:rsidR="00000000" w:rsidRDefault="0006322F">
          <w:pPr>
            <w:pStyle w:val="AEBFDFE100A84808A06AB77DE96817D2"/>
          </w:pPr>
          <w:r w:rsidRPr="002A4ED5">
            <w:t>Phone</w:t>
          </w:r>
        </w:p>
      </w:docPartBody>
    </w:docPart>
    <w:docPart>
      <w:docPartPr>
        <w:name w:val="DAA68CA9C7AC48E497E3A46E445CE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58712-D39D-43A4-9158-AED83312E3E9}"/>
      </w:docPartPr>
      <w:docPartBody>
        <w:p w:rsidR="00000000" w:rsidRDefault="0006322F">
          <w:pPr>
            <w:pStyle w:val="DAA68CA9C7AC48E497E3A46E445CEFA3"/>
          </w:pPr>
          <w:r w:rsidRPr="002A4ED5">
            <w:t>Email</w:t>
          </w:r>
        </w:p>
      </w:docPartBody>
    </w:docPart>
    <w:docPart>
      <w:docPartPr>
        <w:name w:val="61F7792DB825464AB72DC24AA313C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AE6B2-F411-4076-BB72-ACB1E10A4AFF}"/>
      </w:docPartPr>
      <w:docPartBody>
        <w:p w:rsidR="00000000" w:rsidRDefault="0006322F">
          <w:pPr>
            <w:pStyle w:val="61F7792DB825464AB72DC24AA313CD40"/>
          </w:pPr>
          <w:r w:rsidRPr="002A4ED5">
            <w:t>Address</w:t>
          </w:r>
        </w:p>
      </w:docPartBody>
    </w:docPart>
    <w:docPart>
      <w:docPartPr>
        <w:name w:val="16E7216428DE4B1C9A2F0101E83584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CED8E-7D35-4A2C-ACD0-8E113FCE7BF1}"/>
      </w:docPartPr>
      <w:docPartBody>
        <w:p w:rsidR="00000000" w:rsidRDefault="0006322F">
          <w:pPr>
            <w:pStyle w:val="16E7216428DE4B1C9A2F0101E83584E4"/>
          </w:pPr>
          <w:r w:rsidRPr="002A4ED5">
            <w:t>City/State/Zip</w:t>
          </w:r>
        </w:p>
      </w:docPartBody>
    </w:docPart>
    <w:docPart>
      <w:docPartPr>
        <w:name w:val="72A77AE0C66F4731807DD76A449758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ECACD-FEE8-46B5-AB63-000D1CC6BE02}"/>
      </w:docPartPr>
      <w:docPartBody>
        <w:p w:rsidR="00000000" w:rsidRDefault="0006322F">
          <w:pPr>
            <w:pStyle w:val="72A77AE0C66F4731807DD76A4497586B"/>
          </w:pPr>
          <w:r w:rsidRPr="002A4ED5">
            <w:t>Size</w:t>
          </w:r>
        </w:p>
      </w:docPartBody>
    </w:docPart>
    <w:docPart>
      <w:docPartPr>
        <w:name w:val="1460E0AAFF1D40489678A9D421A90C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40D80-3327-42CF-9348-79A440C4C260}"/>
      </w:docPartPr>
      <w:docPartBody>
        <w:p w:rsidR="00000000" w:rsidRDefault="0006322F">
          <w:pPr>
            <w:pStyle w:val="1460E0AAFF1D40489678A9D421A90C23"/>
          </w:pPr>
          <w:r w:rsidRPr="002A4ED5">
            <w:t>Quantity</w:t>
          </w:r>
        </w:p>
      </w:docPartBody>
    </w:docPart>
    <w:docPart>
      <w:docPartPr>
        <w:name w:val="9E208FBBCE1E4148835DB6D90D01A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1F689-55CE-4BDF-954A-CE4CE9F6B936}"/>
      </w:docPartPr>
      <w:docPartBody>
        <w:p w:rsidR="00000000" w:rsidRDefault="0006322F">
          <w:pPr>
            <w:pStyle w:val="9E208FBBCE1E4148835DB6D90D01AD6D"/>
          </w:pPr>
          <w:r w:rsidRPr="002A4ED5">
            <w:t>Unit Price</w:t>
          </w:r>
        </w:p>
      </w:docPartBody>
    </w:docPart>
    <w:docPart>
      <w:docPartPr>
        <w:name w:val="5B9380D9757442F9AB5A6E2E38B3A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2ACF9-9B40-42FE-8FB4-3449502A5582}"/>
      </w:docPartPr>
      <w:docPartBody>
        <w:p w:rsidR="00000000" w:rsidRDefault="0006322F">
          <w:pPr>
            <w:pStyle w:val="5B9380D9757442F9AB5A6E2E38B3A27E"/>
          </w:pPr>
          <w:r w:rsidRPr="002A4ED5">
            <w:t>Amount</w:t>
          </w:r>
        </w:p>
      </w:docPartBody>
    </w:docPart>
    <w:docPart>
      <w:docPartPr>
        <w:name w:val="2A9DE0913BE14433A7048FC5CFDAFC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A8CEC-8375-487C-97E3-0166AB92FA78}"/>
      </w:docPartPr>
      <w:docPartBody>
        <w:p w:rsidR="00000000" w:rsidRDefault="0006322F">
          <w:pPr>
            <w:pStyle w:val="2A9DE0913BE14433A7048FC5CFDAFC37"/>
          </w:pPr>
          <w:r w:rsidRPr="002A648D">
            <w:t>Adult/Youth</w:t>
          </w:r>
        </w:p>
      </w:docPartBody>
    </w:docPart>
    <w:docPart>
      <w:docPartPr>
        <w:name w:val="844D24671A114A5C92B3FFC3F45E8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99FB7A-09AB-4039-9B26-25EE3BD9C6C9}"/>
      </w:docPartPr>
      <w:docPartBody>
        <w:p w:rsidR="00000000" w:rsidRDefault="0006322F">
          <w:pPr>
            <w:pStyle w:val="844D24671A114A5C92B3FFC3F45E83DF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7CB"/>
    <w:rsid w:val="0006322F"/>
    <w:rsid w:val="00332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ED4B727505443D1A7151133EA8944D4">
    <w:name w:val="7ED4B727505443D1A7151133EA8944D4"/>
  </w:style>
  <w:style w:type="paragraph" w:customStyle="1" w:styleId="AEBFDFE100A84808A06AB77DE96817D2">
    <w:name w:val="AEBFDFE100A84808A06AB77DE96817D2"/>
  </w:style>
  <w:style w:type="paragraph" w:customStyle="1" w:styleId="DAA68CA9C7AC48E497E3A46E445CEFA3">
    <w:name w:val="DAA68CA9C7AC48E497E3A46E445CEFA3"/>
  </w:style>
  <w:style w:type="paragraph" w:customStyle="1" w:styleId="61F7792DB825464AB72DC24AA313CD40">
    <w:name w:val="61F7792DB825464AB72DC24AA313CD40"/>
  </w:style>
  <w:style w:type="paragraph" w:customStyle="1" w:styleId="16E7216428DE4B1C9A2F0101E83584E4">
    <w:name w:val="16E7216428DE4B1C9A2F0101E83584E4"/>
  </w:style>
  <w:style w:type="paragraph" w:customStyle="1" w:styleId="5D9223D190E442DCB286552EF9AF5D52">
    <w:name w:val="5D9223D190E442DCB286552EF9AF5D52"/>
  </w:style>
  <w:style w:type="paragraph" w:customStyle="1" w:styleId="49F6EC8B4D2E4EB4A783332F66A303BC">
    <w:name w:val="49F6EC8B4D2E4EB4A783332F66A303BC"/>
  </w:style>
  <w:style w:type="paragraph" w:customStyle="1" w:styleId="72A77AE0C66F4731807DD76A4497586B">
    <w:name w:val="72A77AE0C66F4731807DD76A4497586B"/>
  </w:style>
  <w:style w:type="paragraph" w:customStyle="1" w:styleId="E0CDB9879544490092A9579CA0864EE8">
    <w:name w:val="E0CDB9879544490092A9579CA0864EE8"/>
  </w:style>
  <w:style w:type="paragraph" w:customStyle="1" w:styleId="1460E0AAFF1D40489678A9D421A90C23">
    <w:name w:val="1460E0AAFF1D40489678A9D421A90C23"/>
  </w:style>
  <w:style w:type="paragraph" w:customStyle="1" w:styleId="9E208FBBCE1E4148835DB6D90D01AD6D">
    <w:name w:val="9E208FBBCE1E4148835DB6D90D01AD6D"/>
  </w:style>
  <w:style w:type="paragraph" w:customStyle="1" w:styleId="5B9380D9757442F9AB5A6E2E38B3A27E">
    <w:name w:val="5B9380D9757442F9AB5A6E2E38B3A27E"/>
  </w:style>
  <w:style w:type="paragraph" w:customStyle="1" w:styleId="2A9DE0913BE14433A7048FC5CFDAFC37">
    <w:name w:val="2A9DE0913BE14433A7048FC5CFDAFC37"/>
  </w:style>
  <w:style w:type="paragraph" w:customStyle="1" w:styleId="5E2681016FED428FBA49B5B225F4CAD6">
    <w:name w:val="5E2681016FED428FBA49B5B225F4CAD6"/>
  </w:style>
  <w:style w:type="paragraph" w:customStyle="1" w:styleId="844D24671A114A5C92B3FFC3F45E83DF">
    <w:name w:val="844D24671A114A5C92B3FFC3F45E83DF"/>
  </w:style>
  <w:style w:type="paragraph" w:customStyle="1" w:styleId="5C63804B853448238F5A4B6ECC3352C5">
    <w:name w:val="5C63804B853448238F5A4B6ECC3352C5"/>
    <w:rsid w:val="003327CB"/>
  </w:style>
  <w:style w:type="paragraph" w:customStyle="1" w:styleId="810739A794224521AAB220A2D9BBC295">
    <w:name w:val="810739A794224521AAB220A2D9BBC295"/>
    <w:rsid w:val="003327CB"/>
  </w:style>
  <w:style w:type="paragraph" w:customStyle="1" w:styleId="77EB43A817404E3BA96B1D22CA53B69C">
    <w:name w:val="77EB43A817404E3BA96B1D22CA53B69C"/>
    <w:rsid w:val="003327CB"/>
  </w:style>
  <w:style w:type="paragraph" w:customStyle="1" w:styleId="81AAED83933041E4B7D1F76C9E19CB4C">
    <w:name w:val="81AAED83933041E4B7D1F76C9E19CB4C"/>
    <w:rsid w:val="003327CB"/>
  </w:style>
  <w:style w:type="paragraph" w:customStyle="1" w:styleId="18B9FB1FD622404BACA97D9952114E67">
    <w:name w:val="18B9FB1FD622404BACA97D9952114E67"/>
    <w:rsid w:val="003327CB"/>
  </w:style>
  <w:style w:type="paragraph" w:customStyle="1" w:styleId="4D944D281EFF41FA82C5CB92A160D80C">
    <w:name w:val="4D944D281EFF41FA82C5CB92A160D80C"/>
    <w:rsid w:val="003327CB"/>
  </w:style>
  <w:style w:type="paragraph" w:customStyle="1" w:styleId="ABC99628C0954337AEA7E6CDB6E7F613">
    <w:name w:val="ABC99628C0954337AEA7E6CDB6E7F613"/>
    <w:rsid w:val="003327CB"/>
  </w:style>
  <w:style w:type="paragraph" w:customStyle="1" w:styleId="43341D6059824E33B4543FBA3A459D81">
    <w:name w:val="43341D6059824E33B4543FBA3A459D81"/>
    <w:rsid w:val="003327CB"/>
  </w:style>
  <w:style w:type="paragraph" w:customStyle="1" w:styleId="75BEFC6B55BE4FAFB5D5BFE7F46D9359">
    <w:name w:val="75BEFC6B55BE4FAFB5D5BFE7F46D9359"/>
    <w:rsid w:val="003327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2021-01-10T15:50:00Z</dcterms:created>
  <dcterms:modified xsi:type="dcterms:W3CDTF">2021-01-10T16:04:00Z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